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Spec="center" w:tblpY="2416"/>
        <w:tblW w:w="1063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457"/>
        <w:gridCol w:w="2268"/>
        <w:gridCol w:w="1787"/>
        <w:gridCol w:w="3120"/>
      </w:tblGrid>
      <w:tr w:rsidR="005662AC" w:rsidRPr="005662AC" w14:paraId="029E6733" w14:textId="77777777" w:rsidTr="005662AC">
        <w:trPr>
          <w:trHeight w:val="1076"/>
        </w:trPr>
        <w:tc>
          <w:tcPr>
            <w:tcW w:w="10632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3DF933" w14:textId="77777777" w:rsidR="005662AC" w:rsidRPr="005662AC" w:rsidRDefault="005662AC" w:rsidP="005662AC">
            <w:pPr>
              <w:tabs>
                <w:tab w:val="center" w:pos="5757"/>
              </w:tabs>
              <w:suppressAutoHyphens/>
              <w:ind w:right="-993"/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</w:pPr>
            <w:r w:rsidRPr="005662AC"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  <w:tab/>
              <w:t>Zgłoszenie uczestnictwa w I</w:t>
            </w:r>
            <w:r w:rsidR="00FC509A"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  <w:t>I</w:t>
            </w:r>
            <w:r w:rsidRPr="005662AC"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  <w:t xml:space="preserve"> edycji Konkursu  </w:t>
            </w:r>
          </w:p>
          <w:p w14:paraId="318DD58C" w14:textId="77777777" w:rsidR="005662AC" w:rsidRPr="005662AC" w:rsidRDefault="005662AC" w:rsidP="005662AC">
            <w:pPr>
              <w:tabs>
                <w:tab w:val="center" w:pos="5757"/>
              </w:tabs>
              <w:suppressAutoHyphens/>
              <w:ind w:right="-993"/>
              <w:jc w:val="center"/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</w:pPr>
            <w:r w:rsidRPr="005662AC">
              <w:rPr>
                <w:rFonts w:ascii="Calibri" w:hAnsi="Calibri"/>
                <w:b/>
                <w:kern w:val="1"/>
                <w:sz w:val="30"/>
                <w:szCs w:val="30"/>
                <w:lang w:bidi="hi-IN"/>
              </w:rPr>
              <w:t>„Odkrywamy smaki – kredens żywności w Gminie Hrubieszów”</w:t>
            </w:r>
          </w:p>
          <w:p w14:paraId="2946224B" w14:textId="77777777" w:rsidR="005662AC" w:rsidRPr="005662AC" w:rsidRDefault="005662AC" w:rsidP="005662AC">
            <w:pPr>
              <w:suppressAutoHyphens/>
              <w:ind w:right="-993"/>
              <w:jc w:val="center"/>
              <w:rPr>
                <w:rFonts w:ascii="Calibri" w:hAnsi="Calibri"/>
                <w:kern w:val="1"/>
                <w:lang w:bidi="hi-IN"/>
              </w:rPr>
            </w:pPr>
          </w:p>
        </w:tc>
      </w:tr>
      <w:tr w:rsidR="005662AC" w:rsidRPr="005662AC" w14:paraId="4ED3FB95" w14:textId="77777777" w:rsidTr="005662AC">
        <w:trPr>
          <w:trHeight w:val="467"/>
        </w:trPr>
        <w:tc>
          <w:tcPr>
            <w:tcW w:w="10632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1E9BBBD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b/>
                <w:bCs/>
                <w:kern w:val="1"/>
                <w:lang w:eastAsia="zh-CN" w:bidi="hi-IN"/>
              </w:rPr>
              <w:t xml:space="preserve">Data zgłoszenia: </w:t>
            </w:r>
          </w:p>
        </w:tc>
      </w:tr>
      <w:tr w:rsidR="005662AC" w:rsidRPr="005662AC" w14:paraId="01C14B29" w14:textId="77777777" w:rsidTr="005662AC">
        <w:trPr>
          <w:trHeight w:val="450"/>
        </w:trPr>
        <w:tc>
          <w:tcPr>
            <w:tcW w:w="10632" w:type="dxa"/>
            <w:gridSpan w:val="4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35675D45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 xml:space="preserve">Nazwa organizacji/osoby zgłaszającej:  </w:t>
            </w:r>
          </w:p>
          <w:p w14:paraId="5971E73F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b/>
                <w:i/>
                <w:kern w:val="1"/>
                <w:lang w:eastAsia="zh-CN" w:bidi="hi-IN"/>
              </w:rPr>
            </w:pPr>
          </w:p>
        </w:tc>
      </w:tr>
      <w:tr w:rsidR="005662AC" w:rsidRPr="005662AC" w14:paraId="007C493B" w14:textId="77777777" w:rsidTr="005662AC">
        <w:trPr>
          <w:trHeight w:val="25"/>
        </w:trPr>
        <w:tc>
          <w:tcPr>
            <w:tcW w:w="10632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F6D0D41" w14:textId="77777777" w:rsidR="005662AC" w:rsidRPr="005662AC" w:rsidRDefault="005662AC" w:rsidP="005662AC">
            <w:pPr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Imię i nazwisko osoby do kontaktu:</w:t>
            </w:r>
          </w:p>
          <w:p w14:paraId="45A25AA5" w14:textId="77777777" w:rsidR="005662AC" w:rsidRPr="005662AC" w:rsidRDefault="005662AC" w:rsidP="005662AC">
            <w:pPr>
              <w:suppressLineNumbers/>
              <w:suppressAutoHyphens/>
              <w:snapToGrid w:val="0"/>
              <w:rPr>
                <w:rFonts w:ascii="Liberation Serif" w:eastAsia="SimSun" w:hAnsi="Liberation Serif" w:cs="Arial"/>
                <w:b/>
                <w:bCs/>
                <w:kern w:val="1"/>
                <w:lang w:eastAsia="zh-CN" w:bidi="hi-IN"/>
              </w:rPr>
            </w:pPr>
          </w:p>
        </w:tc>
      </w:tr>
      <w:tr w:rsidR="005662AC" w:rsidRPr="005662AC" w14:paraId="340CBE21" w14:textId="77777777" w:rsidTr="005662AC">
        <w:tc>
          <w:tcPr>
            <w:tcW w:w="345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121561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Gmina:</w:t>
            </w:r>
          </w:p>
        </w:tc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FCB05E1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Miejscowość:</w:t>
            </w:r>
          </w:p>
        </w:tc>
        <w:tc>
          <w:tcPr>
            <w:tcW w:w="1787" w:type="dxa"/>
            <w:tcBorders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auto"/>
          </w:tcPr>
          <w:p w14:paraId="6AAD4D4C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Nr telefonu:</w:t>
            </w:r>
          </w:p>
        </w:tc>
        <w:tc>
          <w:tcPr>
            <w:tcW w:w="312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57B3E2B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E-mail:</w:t>
            </w:r>
          </w:p>
        </w:tc>
      </w:tr>
      <w:tr w:rsidR="005662AC" w:rsidRPr="005662AC" w14:paraId="54311962" w14:textId="77777777" w:rsidTr="005662AC">
        <w:trPr>
          <w:trHeight w:val="810"/>
        </w:trPr>
        <w:tc>
          <w:tcPr>
            <w:tcW w:w="3457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E6CEE7" w14:textId="77777777" w:rsidR="005662AC" w:rsidRPr="005662AC" w:rsidRDefault="005662AC" w:rsidP="005662AC">
            <w:pPr>
              <w:suppressLineNumbers/>
              <w:suppressAutoHyphens/>
              <w:snapToGrid w:val="0"/>
              <w:rPr>
                <w:rFonts w:ascii="Liberation Serif" w:eastAsia="SimSun" w:hAnsi="Liberation Serif" w:cs="Arial"/>
                <w:b/>
                <w:kern w:val="1"/>
                <w:lang w:eastAsia="zh-CN" w:bidi="hi-IN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9C68BC" w14:textId="77777777" w:rsidR="005662AC" w:rsidRPr="005662AC" w:rsidRDefault="005662AC" w:rsidP="005662AC">
            <w:pPr>
              <w:suppressLineNumbers/>
              <w:suppressAutoHyphens/>
              <w:snapToGrid w:val="0"/>
              <w:rPr>
                <w:rFonts w:ascii="Liberation Serif" w:eastAsia="SimSun" w:hAnsi="Liberation Serif" w:cs="Arial"/>
                <w:b/>
                <w:kern w:val="1"/>
                <w:lang w:eastAsia="zh-CN" w:bidi="hi-IN"/>
              </w:rPr>
            </w:pPr>
          </w:p>
        </w:tc>
        <w:tc>
          <w:tcPr>
            <w:tcW w:w="1787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6AAE98" w14:textId="77777777" w:rsidR="005662AC" w:rsidRPr="005662AC" w:rsidRDefault="005662AC" w:rsidP="005662AC">
            <w:pPr>
              <w:suppressLineNumbers/>
              <w:suppressAutoHyphens/>
              <w:snapToGrid w:val="0"/>
              <w:rPr>
                <w:rFonts w:ascii="Liberation Serif" w:eastAsia="SimSun" w:hAnsi="Liberation Serif" w:cs="Arial"/>
                <w:b/>
                <w:kern w:val="1"/>
                <w:lang w:eastAsia="zh-CN" w:bidi="hi-IN"/>
              </w:rPr>
            </w:pPr>
          </w:p>
        </w:tc>
        <w:tc>
          <w:tcPr>
            <w:tcW w:w="312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2B8BCD6" w14:textId="77777777" w:rsidR="005662AC" w:rsidRPr="005662AC" w:rsidRDefault="005662AC" w:rsidP="005662AC">
            <w:pPr>
              <w:suppressLineNumbers/>
              <w:suppressAutoHyphens/>
              <w:snapToGrid w:val="0"/>
              <w:rPr>
                <w:rFonts w:ascii="Liberation Serif" w:eastAsia="SimSun" w:hAnsi="Liberation Serif" w:cs="Arial"/>
                <w:b/>
                <w:kern w:val="1"/>
                <w:lang w:eastAsia="zh-CN" w:bidi="hi-IN"/>
              </w:rPr>
            </w:pPr>
          </w:p>
        </w:tc>
      </w:tr>
      <w:tr w:rsidR="005662AC" w:rsidRPr="005662AC" w14:paraId="6FD25860" w14:textId="77777777" w:rsidTr="005662AC">
        <w:trPr>
          <w:trHeight w:val="480"/>
        </w:trPr>
        <w:tc>
          <w:tcPr>
            <w:tcW w:w="10632" w:type="dxa"/>
            <w:gridSpan w:val="4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14:paraId="7AA7B4EA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kern w:val="1"/>
                <w:lang w:bidi="hi-IN"/>
              </w:rPr>
            </w:pPr>
            <w:r w:rsidRPr="005662AC">
              <w:rPr>
                <w:kern w:val="1"/>
                <w:lang w:bidi="hi-IN"/>
              </w:rPr>
              <w:t>Nazwa produktu (historyczna, zwyczajowa, obecnie używana):</w:t>
            </w:r>
          </w:p>
          <w:p w14:paraId="0ED47FE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093C77F3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</w:tc>
      </w:tr>
      <w:tr w:rsidR="005662AC" w:rsidRPr="005662AC" w14:paraId="479519A7" w14:textId="77777777" w:rsidTr="005662AC">
        <w:trPr>
          <w:trHeight w:val="6045"/>
        </w:trPr>
        <w:tc>
          <w:tcPr>
            <w:tcW w:w="10632" w:type="dxa"/>
            <w:gridSpan w:val="4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395566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kern w:val="1"/>
                <w:lang w:bidi="hi-IN"/>
              </w:rPr>
            </w:pPr>
            <w:r w:rsidRPr="005662AC">
              <w:rPr>
                <w:kern w:val="1"/>
                <w:lang w:bidi="hi-IN"/>
              </w:rPr>
              <w:t>Opis produktu ( składniki, w jaki sposób produkt został przetworzony)</w:t>
            </w:r>
          </w:p>
          <w:p w14:paraId="4321A808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7D380E4C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6A89802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3807473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0A44E9E5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10CDBDE7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3FFAF3E0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196AB19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2D2CBAB0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2802C5EF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0D702D0E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237D33A6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15333EAD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69F81E61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6EB25D88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4BBB12A2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62C69DCD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  <w:p w14:paraId="78A0B037" w14:textId="77777777" w:rsidR="005662AC" w:rsidRPr="005662AC" w:rsidRDefault="005662AC" w:rsidP="005662AC">
            <w:pPr>
              <w:suppressAutoHyphens/>
              <w:ind w:right="-993"/>
              <w:jc w:val="both"/>
              <w:rPr>
                <w:rFonts w:ascii="Calibri" w:hAnsi="Calibri"/>
                <w:kern w:val="1"/>
                <w:lang w:bidi="hi-IN"/>
              </w:rPr>
            </w:pPr>
          </w:p>
        </w:tc>
      </w:tr>
      <w:tr w:rsidR="005662AC" w:rsidRPr="005662AC" w14:paraId="4739B92B" w14:textId="77777777" w:rsidTr="005662AC">
        <w:trPr>
          <w:trHeight w:val="970"/>
        </w:trPr>
        <w:tc>
          <w:tcPr>
            <w:tcW w:w="10632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05F642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Data i podpis osoby zgłaszającej:</w:t>
            </w:r>
          </w:p>
          <w:p w14:paraId="05C50C9C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</w:p>
          <w:p w14:paraId="73816CD9" w14:textId="77777777" w:rsidR="005662AC" w:rsidRPr="005662AC" w:rsidRDefault="005662AC" w:rsidP="005662AC">
            <w:pPr>
              <w:suppressLineNumbers/>
              <w:suppressAutoHyphens/>
              <w:rPr>
                <w:rFonts w:ascii="Liberation Serif" w:eastAsia="SimSun" w:hAnsi="Liberation Serif" w:cs="Arial"/>
                <w:kern w:val="1"/>
                <w:lang w:eastAsia="zh-CN" w:bidi="hi-IN"/>
              </w:rPr>
            </w:pPr>
            <w:r w:rsidRPr="005662AC">
              <w:rPr>
                <w:rFonts w:ascii="Liberation Serif" w:eastAsia="SimSun" w:hAnsi="Liberation Serif" w:cs="Arial"/>
                <w:kern w:val="1"/>
                <w:lang w:eastAsia="zh-CN" w:bidi="hi-IN"/>
              </w:rPr>
              <w:t>Data i podpis osoby przyjmującej zgłoszenie:</w:t>
            </w:r>
          </w:p>
        </w:tc>
      </w:tr>
    </w:tbl>
    <w:p w14:paraId="0C8175AD" w14:textId="77777777" w:rsidR="00570979" w:rsidRPr="00570979" w:rsidRDefault="00570979" w:rsidP="00570979">
      <w:pPr>
        <w:tabs>
          <w:tab w:val="left" w:pos="1920"/>
        </w:tabs>
        <w:rPr>
          <w:sz w:val="20"/>
          <w:szCs w:val="20"/>
        </w:rPr>
      </w:pPr>
    </w:p>
    <w:sectPr w:rsidR="00570979" w:rsidRPr="00570979" w:rsidSect="001369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539" w:footer="6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7A5D87" w14:textId="77777777" w:rsidR="001369E5" w:rsidRDefault="001369E5">
      <w:r>
        <w:separator/>
      </w:r>
    </w:p>
  </w:endnote>
  <w:endnote w:type="continuationSeparator" w:id="0">
    <w:p w14:paraId="4EA4DBBF" w14:textId="77777777" w:rsidR="001369E5" w:rsidRDefault="00136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C71E1" w14:textId="77777777" w:rsidR="0022468B" w:rsidRDefault="0022468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30E3F" w14:textId="03F40C46" w:rsidR="00233BFD" w:rsidRPr="002B1610" w:rsidRDefault="00647BCC" w:rsidP="00F04367">
    <w:pPr>
      <w:rPr>
        <w:rFonts w:ascii="Calibri" w:hAnsi="Calibri" w:cs="Arial"/>
        <w:bCs/>
        <w:sz w:val="16"/>
        <w:szCs w:val="16"/>
        <w:lang w:val="en-US"/>
      </w:rPr>
    </w:pPr>
    <w:r>
      <w:rPr>
        <w:rFonts w:ascii="Calibri" w:hAnsi="Calibri" w:cs="Arial"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0DE8364" wp14:editId="50B67691">
              <wp:simplePos x="0" y="0"/>
              <wp:positionH relativeFrom="column">
                <wp:posOffset>0</wp:posOffset>
              </wp:positionH>
              <wp:positionV relativeFrom="paragraph">
                <wp:posOffset>150495</wp:posOffset>
              </wp:positionV>
              <wp:extent cx="46990" cy="266700"/>
              <wp:effectExtent l="9525" t="7620" r="10160" b="11430"/>
              <wp:wrapNone/>
              <wp:docPr id="59158484" name="Rectangle 19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6990" cy="26670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 w="9525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58B1206" id="Rectangle 19" o:spid="_x0000_s1026" alt="&quot;&quot;" style="position:absolute;margin-left:0;margin-top:11.85pt;width:3.7pt;height:2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" fillcolor="red" strokecolor="#f60"/>
          </w:pict>
        </mc:Fallback>
      </mc:AlternateContent>
    </w:r>
    <w:r>
      <w:rPr>
        <w:rFonts w:ascii="Calibri" w:hAnsi="Calibri" w:cs="Arial"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3637389" wp14:editId="02EF7823">
              <wp:simplePos x="0" y="0"/>
              <wp:positionH relativeFrom="column">
                <wp:posOffset>2256155</wp:posOffset>
              </wp:positionH>
              <wp:positionV relativeFrom="paragraph">
                <wp:posOffset>150495</wp:posOffset>
              </wp:positionV>
              <wp:extent cx="46990" cy="266700"/>
              <wp:effectExtent l="8255" t="7620" r="11430" b="11430"/>
              <wp:wrapNone/>
              <wp:docPr id="927348563" name="Rectangle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6990" cy="26670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 w="9525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A4672FB" id="Rectangle 20" o:spid="_x0000_s1026" alt="&quot;&quot;" style="position:absolute;margin-left:177.65pt;margin-top:11.85pt;width:3.7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" fillcolor="red" strokecolor="#f60"/>
          </w:pict>
        </mc:Fallback>
      </mc:AlternateContent>
    </w:r>
    <w:r>
      <w:rPr>
        <w:rFonts w:ascii="Calibri" w:hAnsi="Calibri" w:cs="Arial"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954314D" wp14:editId="37E099ED">
              <wp:simplePos x="0" y="0"/>
              <wp:positionH relativeFrom="column">
                <wp:posOffset>4512310</wp:posOffset>
              </wp:positionH>
              <wp:positionV relativeFrom="paragraph">
                <wp:posOffset>150495</wp:posOffset>
              </wp:positionV>
              <wp:extent cx="46990" cy="266700"/>
              <wp:effectExtent l="6985" t="7620" r="12700" b="11430"/>
              <wp:wrapNone/>
              <wp:docPr id="338744234" name="Rectangle 2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6990" cy="266700"/>
                      </a:xfrm>
                      <a:prstGeom prst="rect">
                        <a:avLst/>
                      </a:prstGeom>
                      <a:solidFill>
                        <a:srgbClr val="FF0000"/>
                      </a:solidFill>
                      <a:ln w="9525">
                        <a:solidFill>
                          <a:srgbClr val="FF66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978E8AF" id="Rectangle 21" o:spid="_x0000_s1026" alt="&quot;&quot;" style="position:absolute;margin-left:355.3pt;margin-top:11.85pt;width:3.7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" fillcolor="red" strokecolor="#f60"/>
          </w:pict>
        </mc:Fallback>
      </mc:AlternateContent>
    </w:r>
    <w:r w:rsidR="00F04367" w:rsidRPr="00F04367">
      <w:rPr>
        <w:rFonts w:ascii="Calibri" w:hAnsi="Calibri" w:cs="Arial"/>
        <w:bCs/>
        <w:sz w:val="20"/>
        <w:szCs w:val="20"/>
        <w:lang w:val="en-US"/>
      </w:rPr>
      <w:t xml:space="preserve"> </w:t>
    </w:r>
    <w:r w:rsidR="00F04367">
      <w:rPr>
        <w:rFonts w:ascii="Calibri" w:hAnsi="Calibri" w:cs="Arial"/>
        <w:bCs/>
        <w:sz w:val="20"/>
        <w:szCs w:val="20"/>
        <w:lang w:val="en-US"/>
      </w:rPr>
      <w:t xml:space="preserve">  </w:t>
    </w:r>
    <w:r w:rsidR="00F04367">
      <w:rPr>
        <w:rFonts w:ascii="Calibri" w:hAnsi="Calibri" w:cs="Arial"/>
        <w:bCs/>
        <w:sz w:val="20"/>
        <w:szCs w:val="20"/>
        <w:lang w:val="en-US"/>
      </w:rPr>
      <w:br/>
    </w:r>
    <w:r w:rsidR="00F04367" w:rsidRPr="002B1610">
      <w:rPr>
        <w:rFonts w:ascii="Calibri" w:hAnsi="Calibri" w:cs="Arial"/>
        <w:bCs/>
        <w:sz w:val="16"/>
        <w:szCs w:val="16"/>
        <w:lang w:val="en-US"/>
      </w:rPr>
      <w:t xml:space="preserve">  </w:t>
    </w:r>
    <w:r w:rsidR="002B1610" w:rsidRPr="002B1610">
      <w:rPr>
        <w:rFonts w:ascii="Calibri" w:hAnsi="Calibri" w:cs="Arial"/>
        <w:bCs/>
        <w:sz w:val="16"/>
        <w:szCs w:val="16"/>
        <w:lang w:val="en-US"/>
      </w:rPr>
      <w:t xml:space="preserve">  </w:t>
    </w:r>
    <w:r w:rsidR="002424FD" w:rsidRPr="002B1610">
      <w:rPr>
        <w:rFonts w:ascii="Calibri" w:hAnsi="Calibri" w:cs="Arial"/>
        <w:bCs/>
        <w:sz w:val="16"/>
        <w:szCs w:val="16"/>
        <w:lang w:val="en-US"/>
      </w:rPr>
      <w:t>t</w:t>
    </w:r>
    <w:r w:rsidR="00233BFD" w:rsidRPr="002B1610">
      <w:rPr>
        <w:rFonts w:ascii="Calibri" w:hAnsi="Calibri" w:cs="Arial"/>
        <w:bCs/>
        <w:sz w:val="16"/>
        <w:szCs w:val="16"/>
        <w:lang w:val="en-US"/>
      </w:rPr>
      <w:t>el.</w:t>
    </w:r>
    <w:r w:rsidR="002424FD" w:rsidRPr="002B1610">
      <w:rPr>
        <w:rFonts w:ascii="Calibri" w:hAnsi="Calibri" w:cs="Arial"/>
        <w:bCs/>
        <w:sz w:val="16"/>
        <w:szCs w:val="16"/>
        <w:lang w:val="en-US"/>
      </w:rPr>
      <w:t xml:space="preserve">: (84) </w:t>
    </w:r>
    <w:r w:rsidR="00233BFD" w:rsidRPr="002B1610">
      <w:rPr>
        <w:rFonts w:ascii="Calibri" w:hAnsi="Calibri" w:cs="Arial"/>
        <w:bCs/>
        <w:sz w:val="16"/>
        <w:szCs w:val="16"/>
        <w:lang w:val="en-US"/>
      </w:rPr>
      <w:t>696-20-25; 696-26-81</w:t>
    </w:r>
    <w:r w:rsidR="002B1610" w:rsidRPr="002B1610">
      <w:rPr>
        <w:rFonts w:ascii="Calibri" w:hAnsi="Calibri" w:cs="Arial"/>
        <w:bCs/>
        <w:sz w:val="16"/>
        <w:szCs w:val="16"/>
        <w:lang w:val="en-US"/>
      </w:rPr>
      <w:t xml:space="preserve"> </w:t>
    </w:r>
    <w:r w:rsidR="00F04367" w:rsidRPr="002B1610">
      <w:rPr>
        <w:rFonts w:ascii="Calibri" w:hAnsi="Calibri"/>
        <w:bCs/>
        <w:sz w:val="16"/>
        <w:szCs w:val="16"/>
        <w:lang w:val="de-DE"/>
      </w:rPr>
      <w:t xml:space="preserve">            </w: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               </w:t>
    </w:r>
    <w:r w:rsidR="002B1610">
      <w:rPr>
        <w:rFonts w:ascii="Calibri" w:hAnsi="Calibri"/>
        <w:bCs/>
        <w:sz w:val="16"/>
        <w:szCs w:val="16"/>
        <w:lang w:val="de-DE"/>
      </w:rPr>
      <w:t xml:space="preserve">    </w:t>
    </w:r>
    <w:r w:rsidR="00751F56">
      <w:rPr>
        <w:rFonts w:ascii="Calibri" w:hAnsi="Calibri"/>
        <w:bCs/>
        <w:sz w:val="16"/>
        <w:szCs w:val="16"/>
        <w:lang w:val="de-DE"/>
      </w:rPr>
      <w:t xml:space="preserve">   </w:t>
    </w:r>
    <w:r w:rsidR="002B1610">
      <w:rPr>
        <w:rFonts w:ascii="Calibri" w:hAnsi="Calibri"/>
        <w:bCs/>
        <w:sz w:val="16"/>
        <w:szCs w:val="16"/>
        <w:lang w:val="de-DE"/>
      </w:rPr>
      <w:t xml:space="preserve">       </w:t>
    </w:r>
    <w:proofErr w:type="spellStart"/>
    <w:r w:rsidR="00F04367" w:rsidRPr="002B1610">
      <w:rPr>
        <w:rFonts w:ascii="Calibri" w:hAnsi="Calibri"/>
        <w:bCs/>
        <w:sz w:val="16"/>
        <w:szCs w:val="16"/>
        <w:lang w:val="de-DE"/>
      </w:rPr>
      <w:t>e-mail</w:t>
    </w:r>
    <w:proofErr w:type="spellEnd"/>
    <w:r w:rsidR="00F04367" w:rsidRPr="002B1610">
      <w:rPr>
        <w:rFonts w:ascii="Calibri" w:hAnsi="Calibri"/>
        <w:bCs/>
        <w:sz w:val="16"/>
        <w:szCs w:val="16"/>
        <w:lang w:val="de-DE"/>
      </w:rPr>
      <w:t xml:space="preserve">: </w:t>
    </w:r>
    <w:smartTag w:uri="urn:schemas-microsoft-com:office:smarttags" w:element="PersonName">
      <w:r w:rsidR="00F04367" w:rsidRPr="002B1610">
        <w:rPr>
          <w:rFonts w:ascii="Calibri" w:hAnsi="Calibri"/>
          <w:bCs/>
          <w:sz w:val="16"/>
          <w:szCs w:val="16"/>
          <w:lang w:val="de-DE"/>
        </w:rPr>
        <w:t>sekretariat@hrubieszow-gmina.pl</w:t>
      </w:r>
    </w:smartTag>
    <w:r w:rsidR="00F04367" w:rsidRPr="002B1610">
      <w:rPr>
        <w:rFonts w:ascii="Calibri" w:hAnsi="Calibri"/>
        <w:bCs/>
        <w:sz w:val="16"/>
        <w:szCs w:val="16"/>
        <w:lang w:val="de-DE"/>
      </w:rPr>
      <w:t xml:space="preserve">       </w: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    </w:t>
    </w:r>
    <w:r w:rsidR="002B1610">
      <w:rPr>
        <w:rFonts w:ascii="Calibri" w:hAnsi="Calibri"/>
        <w:bCs/>
        <w:sz w:val="16"/>
        <w:szCs w:val="16"/>
        <w:lang w:val="de-DE"/>
      </w:rPr>
      <w:t xml:space="preserve">           </w:t>
    </w:r>
    <w:r w:rsidR="00F04367" w:rsidRPr="002B1610">
      <w:rPr>
        <w:rFonts w:ascii="Calibri" w:hAnsi="Calibri"/>
        <w:bCs/>
        <w:sz w:val="16"/>
        <w:szCs w:val="16"/>
        <w:lang w:val="de-DE"/>
      </w:rPr>
      <w:t>NIP: 919-1</w:t>
    </w:r>
    <w:r w:rsidR="009E0FB3">
      <w:rPr>
        <w:rFonts w:ascii="Calibri" w:hAnsi="Calibri"/>
        <w:bCs/>
        <w:sz w:val="16"/>
        <w:szCs w:val="16"/>
        <w:lang w:val="de-DE"/>
      </w:rPr>
      <w:t>7</w:t>
    </w:r>
    <w:r w:rsidR="00F04367" w:rsidRPr="002B1610">
      <w:rPr>
        <w:rFonts w:ascii="Calibri" w:hAnsi="Calibri"/>
        <w:bCs/>
        <w:sz w:val="16"/>
        <w:szCs w:val="16"/>
        <w:lang w:val="de-DE"/>
      </w:rPr>
      <w:t>-</w:t>
    </w:r>
    <w:r w:rsidR="009E0FB3">
      <w:rPr>
        <w:rFonts w:ascii="Calibri" w:hAnsi="Calibri"/>
        <w:bCs/>
        <w:sz w:val="16"/>
        <w:szCs w:val="16"/>
        <w:lang w:val="de-DE"/>
      </w:rPr>
      <w:t>3</w:t>
    </w:r>
    <w:r w:rsidR="00F04367" w:rsidRPr="002B1610">
      <w:rPr>
        <w:rFonts w:ascii="Calibri" w:hAnsi="Calibri"/>
        <w:bCs/>
        <w:sz w:val="16"/>
        <w:szCs w:val="16"/>
        <w:lang w:val="de-DE"/>
      </w:rPr>
      <w:t>5-</w:t>
    </w:r>
    <w:r w:rsidR="009E0FB3">
      <w:rPr>
        <w:rFonts w:ascii="Calibri" w:hAnsi="Calibri"/>
        <w:bCs/>
        <w:sz w:val="16"/>
        <w:szCs w:val="16"/>
        <w:lang w:val="de-DE"/>
      </w:rPr>
      <w:t>733</w:t>
    </w:r>
  </w:p>
  <w:p w14:paraId="7B9672A1" w14:textId="52C3E023" w:rsidR="00233BFD" w:rsidRPr="002B1610" w:rsidRDefault="00647BCC" w:rsidP="00F04367">
    <w:pPr>
      <w:rPr>
        <w:rFonts w:ascii="Calibri" w:hAnsi="Calibri"/>
        <w:bCs/>
        <w:sz w:val="16"/>
        <w:szCs w:val="16"/>
        <w:lang w:val="de-DE"/>
      </w:rPr>
    </w:pPr>
    <w:r w:rsidRPr="002B1610">
      <w:rPr>
        <w:rFonts w:ascii="Calibri" w:hAnsi="Calibri" w:cs="Arial"/>
        <w:bCs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DF42B58" wp14:editId="3E7DF051">
              <wp:simplePos x="0" y="0"/>
              <wp:positionH relativeFrom="column">
                <wp:posOffset>0</wp:posOffset>
              </wp:positionH>
              <wp:positionV relativeFrom="paragraph">
                <wp:posOffset>-227330</wp:posOffset>
              </wp:positionV>
              <wp:extent cx="5641340" cy="0"/>
              <wp:effectExtent l="9525" t="10795" r="16510" b="17780"/>
              <wp:wrapNone/>
              <wp:docPr id="335795416" name="Line 1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4134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8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565059" id="Line 12" o:spid="_x0000_s1026" alt="&quot;&quot;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17.9pt" to="444.2pt,-1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" strokecolor="green" strokeweight="1.5pt"/>
          </w:pict>
        </mc:Fallback>
      </mc:AlternateConten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   </w:t>
    </w:r>
    <w:r w:rsidR="00F04367" w:rsidRPr="002B1610">
      <w:rPr>
        <w:rFonts w:ascii="Calibri" w:hAnsi="Calibri"/>
        <w:bCs/>
        <w:sz w:val="16"/>
        <w:szCs w:val="16"/>
        <w:lang w:val="de-DE"/>
      </w:rPr>
      <w:t>f</w:t>
    </w:r>
    <w:r w:rsidR="00233BFD" w:rsidRPr="002B1610">
      <w:rPr>
        <w:rFonts w:ascii="Calibri" w:hAnsi="Calibri"/>
        <w:bCs/>
        <w:sz w:val="16"/>
        <w:szCs w:val="16"/>
        <w:lang w:val="de-DE"/>
      </w:rPr>
      <w:t>ax:</w:t>
    </w:r>
    <w:r w:rsidR="0022468B">
      <w:rPr>
        <w:rFonts w:ascii="Calibri" w:hAnsi="Calibri"/>
        <w:bCs/>
        <w:sz w:val="16"/>
        <w:szCs w:val="16"/>
        <w:lang w:val="de-DE"/>
      </w:rPr>
      <w:t xml:space="preserve"> </w:t>
    </w:r>
    <w:r w:rsidR="00233BFD" w:rsidRPr="002B1610">
      <w:rPr>
        <w:rFonts w:ascii="Calibri" w:hAnsi="Calibri"/>
        <w:bCs/>
        <w:sz w:val="16"/>
        <w:szCs w:val="16"/>
        <w:lang w:val="de-DE"/>
      </w:rPr>
      <w:t xml:space="preserve">(84) 696-27-94; 696-25-46 </w:t>
    </w:r>
    <w:r w:rsidR="00F04367" w:rsidRPr="002B1610">
      <w:rPr>
        <w:rFonts w:ascii="Calibri" w:hAnsi="Calibri"/>
        <w:bCs/>
        <w:sz w:val="16"/>
        <w:szCs w:val="16"/>
        <w:lang w:val="de-DE"/>
      </w:rPr>
      <w:t xml:space="preserve">             </w: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            </w:t>
    </w:r>
    <w:r w:rsidR="002B1610">
      <w:rPr>
        <w:rFonts w:ascii="Calibri" w:hAnsi="Calibri"/>
        <w:bCs/>
        <w:sz w:val="16"/>
        <w:szCs w:val="16"/>
        <w:lang w:val="de-DE"/>
      </w:rPr>
      <w:t xml:space="preserve">          </w:t>
    </w:r>
    <w:r w:rsidR="00751F56">
      <w:rPr>
        <w:rFonts w:ascii="Calibri" w:hAnsi="Calibri"/>
        <w:bCs/>
        <w:sz w:val="16"/>
        <w:szCs w:val="16"/>
        <w:lang w:val="de-DE"/>
      </w:rPr>
      <w:t xml:space="preserve">   </w:t>
    </w:r>
    <w:r w:rsidR="002B1610">
      <w:rPr>
        <w:rFonts w:ascii="Calibri" w:hAnsi="Calibri"/>
        <w:bCs/>
        <w:sz w:val="16"/>
        <w:szCs w:val="16"/>
        <w:lang w:val="de-DE"/>
      </w:rPr>
      <w:t xml:space="preserve"> </w: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</w:t>
    </w:r>
    <w:r w:rsidR="0022468B">
      <w:rPr>
        <w:rFonts w:ascii="Calibri" w:hAnsi="Calibri"/>
        <w:bCs/>
        <w:sz w:val="16"/>
        <w:szCs w:val="16"/>
        <w:lang w:val="de-DE"/>
      </w:rPr>
      <w:t xml:space="preserve"> </w:t>
    </w:r>
    <w:r w:rsidR="00F04367" w:rsidRPr="002B1610">
      <w:rPr>
        <w:rFonts w:ascii="Calibri" w:hAnsi="Calibri"/>
        <w:bCs/>
        <w:sz w:val="16"/>
        <w:szCs w:val="16"/>
        <w:lang w:val="de-DE"/>
      </w:rPr>
      <w:t xml:space="preserve">www.hrubieszow-gmina.pl                                </w:t>
    </w:r>
    <w:r w:rsidR="002B1610" w:rsidRPr="002B1610">
      <w:rPr>
        <w:rFonts w:ascii="Calibri" w:hAnsi="Calibri"/>
        <w:bCs/>
        <w:sz w:val="16"/>
        <w:szCs w:val="16"/>
        <w:lang w:val="de-DE"/>
      </w:rPr>
      <w:t xml:space="preserve">       </w:t>
    </w:r>
    <w:r w:rsidR="002B1610">
      <w:rPr>
        <w:rFonts w:ascii="Calibri" w:hAnsi="Calibri"/>
        <w:bCs/>
        <w:sz w:val="16"/>
        <w:szCs w:val="16"/>
        <w:lang w:val="de-DE"/>
      </w:rPr>
      <w:t xml:space="preserve">    </w:t>
    </w:r>
    <w:r w:rsidR="0022468B">
      <w:rPr>
        <w:rFonts w:ascii="Calibri" w:hAnsi="Calibri"/>
        <w:bCs/>
        <w:sz w:val="16"/>
        <w:szCs w:val="16"/>
        <w:lang w:val="de-DE"/>
      </w:rPr>
      <w:t xml:space="preserve"> </w:t>
    </w:r>
    <w:r w:rsidR="002B1610">
      <w:rPr>
        <w:rFonts w:ascii="Calibri" w:hAnsi="Calibri"/>
        <w:bCs/>
        <w:sz w:val="16"/>
        <w:szCs w:val="16"/>
        <w:lang w:val="de-DE"/>
      </w:rPr>
      <w:t xml:space="preserve">      </w:t>
    </w:r>
    <w:r w:rsidR="00F04367" w:rsidRPr="002B1610">
      <w:rPr>
        <w:rFonts w:ascii="Calibri" w:hAnsi="Calibri"/>
        <w:sz w:val="16"/>
        <w:szCs w:val="16"/>
        <w:lang w:val="de-DE"/>
      </w:rPr>
      <w:t xml:space="preserve">REGON: </w:t>
    </w:r>
    <w:r w:rsidR="009E0FB3">
      <w:rPr>
        <w:rFonts w:ascii="Calibri" w:hAnsi="Calibri"/>
        <w:sz w:val="16"/>
        <w:szCs w:val="16"/>
        <w:lang w:val="de-DE"/>
      </w:rPr>
      <w:t>950368782</w:t>
    </w:r>
    <w:r w:rsidR="00233BFD" w:rsidRPr="002B1610">
      <w:rPr>
        <w:sz w:val="16"/>
        <w:szCs w:val="16"/>
        <w:lang w:val="de-DE"/>
      </w:rPr>
      <w:t xml:space="preserve"> </w:t>
    </w:r>
  </w:p>
  <w:p w14:paraId="55B89255" w14:textId="77777777" w:rsidR="008D58AF" w:rsidRPr="0022468B" w:rsidRDefault="008D58AF">
    <w:pPr>
      <w:pStyle w:val="Stopka"/>
      <w:rPr>
        <w:lang w:val="de-D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CE00B" w14:textId="77777777" w:rsidR="0022468B" w:rsidRDefault="0022468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7F744" w14:textId="77777777" w:rsidR="001369E5" w:rsidRDefault="001369E5">
      <w:r>
        <w:separator/>
      </w:r>
    </w:p>
  </w:footnote>
  <w:footnote w:type="continuationSeparator" w:id="0">
    <w:p w14:paraId="100483E7" w14:textId="77777777" w:rsidR="001369E5" w:rsidRDefault="001369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EEC59" w14:textId="77777777" w:rsidR="0022468B" w:rsidRDefault="002246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15462" w14:textId="4D641C62" w:rsidR="00CD7BA9" w:rsidRDefault="00647BCC" w:rsidP="002424FD">
    <w:pPr>
      <w:pStyle w:val="Nagwek"/>
      <w:tabs>
        <w:tab w:val="clear" w:pos="4536"/>
        <w:tab w:val="center" w:pos="3740"/>
      </w:tabs>
      <w:ind w:firstLine="1870"/>
      <w:rPr>
        <w:rFonts w:ascii="Calibri" w:hAnsi="Calibri" w:cs="Arial"/>
        <w:b/>
        <w:sz w:val="18"/>
        <w:szCs w:val="18"/>
      </w:rPr>
    </w:pPr>
    <w:r w:rsidRPr="00392BF4">
      <w:rPr>
        <w:rFonts w:ascii="Verdana" w:hAnsi="Verdana"/>
        <w:b/>
        <w:noProof/>
        <w:sz w:val="14"/>
        <w:szCs w:val="14"/>
      </w:rPr>
      <w:drawing>
        <wp:anchor distT="36576" distB="36576" distL="36576" distR="36576" simplePos="0" relativeHeight="251656192" behindDoc="0" locked="0" layoutInCell="1" allowOverlap="1" wp14:anchorId="69B3D33C" wp14:editId="14A1B8E4">
          <wp:simplePos x="0" y="0"/>
          <wp:positionH relativeFrom="column">
            <wp:posOffset>0</wp:posOffset>
          </wp:positionH>
          <wp:positionV relativeFrom="paragraph">
            <wp:posOffset>26670</wp:posOffset>
          </wp:positionV>
          <wp:extent cx="801370" cy="914400"/>
          <wp:effectExtent l="0" t="0" r="0" b="0"/>
          <wp:wrapNone/>
          <wp:docPr id="5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00FFFF"/>
                      </a:clrFrom>
                      <a:clrTo>
                        <a:srgbClr val="00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137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04F0FD8" w14:textId="77777777" w:rsidR="00325408" w:rsidRPr="00C233B7" w:rsidRDefault="009E0FB3" w:rsidP="00404BA0">
    <w:pPr>
      <w:pStyle w:val="Nagwek"/>
      <w:tabs>
        <w:tab w:val="clear" w:pos="4536"/>
        <w:tab w:val="center" w:pos="3740"/>
      </w:tabs>
      <w:ind w:firstLine="1870"/>
      <w:jc w:val="center"/>
      <w:rPr>
        <w:rFonts w:ascii="Calibri" w:hAnsi="Calibri" w:cs="Arial"/>
        <w:b/>
        <w:bCs/>
        <w:sz w:val="36"/>
        <w:szCs w:val="36"/>
      </w:rPr>
    </w:pPr>
    <w:r>
      <w:rPr>
        <w:rFonts w:ascii="Calibri" w:hAnsi="Calibri"/>
        <w:b/>
        <w:sz w:val="36"/>
        <w:szCs w:val="36"/>
      </w:rPr>
      <w:t>GMINA</w:t>
    </w:r>
    <w:r w:rsidR="00325408" w:rsidRPr="00C233B7">
      <w:rPr>
        <w:rFonts w:ascii="Calibri" w:hAnsi="Calibri"/>
        <w:b/>
        <w:sz w:val="36"/>
        <w:szCs w:val="36"/>
      </w:rPr>
      <w:t xml:space="preserve"> HRUBIESZÓW</w:t>
    </w:r>
  </w:p>
  <w:p w14:paraId="741F7595" w14:textId="77777777" w:rsidR="00392BF4" w:rsidRPr="007A0C3E" w:rsidRDefault="00325408" w:rsidP="00404BA0">
    <w:pPr>
      <w:pStyle w:val="Nagwek"/>
      <w:tabs>
        <w:tab w:val="clear" w:pos="4536"/>
        <w:tab w:val="left" w:pos="4114"/>
      </w:tabs>
      <w:ind w:firstLine="1870"/>
      <w:jc w:val="center"/>
      <w:rPr>
        <w:rFonts w:ascii="Calibri" w:hAnsi="Calibri" w:cs="Arial"/>
        <w:bCs/>
      </w:rPr>
    </w:pPr>
    <w:r w:rsidRPr="007A0C3E">
      <w:rPr>
        <w:rFonts w:ascii="Calibri" w:hAnsi="Calibri" w:cs="Arial"/>
        <w:bCs/>
      </w:rPr>
      <w:t>ul. B. Prusa 8</w:t>
    </w:r>
  </w:p>
  <w:p w14:paraId="75EEC419" w14:textId="449841AF" w:rsidR="003D3D17" w:rsidRDefault="00325408" w:rsidP="00404BA0">
    <w:pPr>
      <w:pStyle w:val="Nagwek"/>
      <w:tabs>
        <w:tab w:val="clear" w:pos="4536"/>
        <w:tab w:val="left" w:pos="4114"/>
      </w:tabs>
      <w:ind w:firstLine="1870"/>
      <w:jc w:val="center"/>
      <w:rPr>
        <w:rFonts w:ascii="Arial" w:hAnsi="Arial" w:cs="Arial"/>
        <w:sz w:val="18"/>
      </w:rPr>
    </w:pPr>
    <w:r w:rsidRPr="007A0C3E">
      <w:rPr>
        <w:rFonts w:ascii="Calibri" w:hAnsi="Calibri" w:cs="Arial"/>
        <w:bCs/>
      </w:rPr>
      <w:t>22-500 Hrubieszów</w:t>
    </w:r>
    <w:r>
      <w:rPr>
        <w:rFonts w:ascii="Calibri" w:hAnsi="Calibri" w:cs="Arial"/>
        <w:bCs/>
        <w:sz w:val="20"/>
        <w:szCs w:val="20"/>
      </w:rPr>
      <w:br/>
    </w:r>
    <w:r w:rsidR="00647BCC">
      <w:rPr>
        <w:rFonts w:ascii="Arial" w:hAnsi="Arial" w:cs="Arial"/>
        <w:noProof/>
        <w:sz w:val="20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32BB920B" wp14:editId="1B3EBBC7">
              <wp:simplePos x="0" y="0"/>
              <wp:positionH relativeFrom="column">
                <wp:posOffset>1187450</wp:posOffset>
              </wp:positionH>
              <wp:positionV relativeFrom="paragraph">
                <wp:posOffset>223520</wp:posOffset>
              </wp:positionV>
              <wp:extent cx="4525010" cy="0"/>
              <wp:effectExtent l="15875" t="13970" r="12065" b="14605"/>
              <wp:wrapNone/>
              <wp:docPr id="1602090593" name="Line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52501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8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F71C416" id="Line 2" o:spid="_x0000_s1026" alt="&quot;&quot;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3.5pt,17.6pt" to="449.8pt,1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" strokecolor="green" strokeweight="1.5pt"/>
          </w:pict>
        </mc:Fallback>
      </mc:AlternateContent>
    </w:r>
    <w:r w:rsidR="00392BF4">
      <w:rPr>
        <w:rFonts w:ascii="Calibri" w:hAnsi="Calibri" w:cs="Arial"/>
        <w:bCs/>
        <w:sz w:val="20"/>
        <w:szCs w:val="20"/>
      </w:rPr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E2F91" w14:textId="77777777" w:rsidR="0022468B" w:rsidRDefault="002246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47F92"/>
    <w:multiLevelType w:val="hybridMultilevel"/>
    <w:tmpl w:val="A1DADA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F23EB0"/>
    <w:multiLevelType w:val="hybridMultilevel"/>
    <w:tmpl w:val="30582C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954D23"/>
    <w:multiLevelType w:val="hybridMultilevel"/>
    <w:tmpl w:val="E3CCB9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A7513"/>
    <w:multiLevelType w:val="hybridMultilevel"/>
    <w:tmpl w:val="C4E8B2E2"/>
    <w:lvl w:ilvl="0" w:tplc="FB5EEA0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E8148D"/>
    <w:multiLevelType w:val="hybridMultilevel"/>
    <w:tmpl w:val="15AE20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390776"/>
    <w:multiLevelType w:val="hybridMultilevel"/>
    <w:tmpl w:val="AEBCF360"/>
    <w:lvl w:ilvl="0" w:tplc="0415000F">
      <w:start w:val="1"/>
      <w:numFmt w:val="decimal"/>
      <w:lvlText w:val="%1."/>
      <w:lvlJc w:val="left"/>
      <w:pPr>
        <w:tabs>
          <w:tab w:val="num" w:pos="9209"/>
        </w:tabs>
        <w:ind w:left="9209" w:hanging="360"/>
      </w:pPr>
    </w:lvl>
    <w:lvl w:ilvl="1" w:tplc="04150003" w:tentative="1">
      <w:start w:val="1"/>
      <w:numFmt w:val="bullet"/>
      <w:lvlText w:val="o"/>
      <w:lvlJc w:val="left"/>
      <w:pPr>
        <w:tabs>
          <w:tab w:val="num" w:pos="9929"/>
        </w:tabs>
        <w:ind w:left="992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0649"/>
        </w:tabs>
        <w:ind w:left="106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1369"/>
        </w:tabs>
        <w:ind w:left="113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2089"/>
        </w:tabs>
        <w:ind w:left="1208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12809"/>
        </w:tabs>
        <w:ind w:left="128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13529"/>
        </w:tabs>
        <w:ind w:left="135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14249"/>
        </w:tabs>
        <w:ind w:left="1424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14969"/>
        </w:tabs>
        <w:ind w:left="14969" w:hanging="360"/>
      </w:pPr>
      <w:rPr>
        <w:rFonts w:ascii="Wingdings" w:hAnsi="Wingdings" w:hint="default"/>
      </w:rPr>
    </w:lvl>
  </w:abstractNum>
  <w:abstractNum w:abstractNumId="7" w15:restartNumberingAfterBreak="0">
    <w:nsid w:val="21945408"/>
    <w:multiLevelType w:val="hybridMultilevel"/>
    <w:tmpl w:val="0520E6E0"/>
    <w:lvl w:ilvl="0" w:tplc="3AF2B54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E2EC2"/>
    <w:multiLevelType w:val="hybridMultilevel"/>
    <w:tmpl w:val="A9F0C8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2F6F27"/>
    <w:multiLevelType w:val="hybridMultilevel"/>
    <w:tmpl w:val="D6D8DF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6D2993"/>
    <w:multiLevelType w:val="hybridMultilevel"/>
    <w:tmpl w:val="411E66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A00B8B"/>
    <w:multiLevelType w:val="hybridMultilevel"/>
    <w:tmpl w:val="A184D9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EB1F2B"/>
    <w:multiLevelType w:val="hybridMultilevel"/>
    <w:tmpl w:val="B63CB7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E02C03"/>
    <w:multiLevelType w:val="hybridMultilevel"/>
    <w:tmpl w:val="B630D97A"/>
    <w:lvl w:ilvl="0" w:tplc="A56490C2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0D70D4"/>
    <w:multiLevelType w:val="hybridMultilevel"/>
    <w:tmpl w:val="EB7EC4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1942A7"/>
    <w:multiLevelType w:val="hybridMultilevel"/>
    <w:tmpl w:val="5958F08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81755BE"/>
    <w:multiLevelType w:val="hybridMultilevel"/>
    <w:tmpl w:val="DE7E4610"/>
    <w:lvl w:ilvl="0" w:tplc="5D98F0E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9452862"/>
    <w:multiLevelType w:val="hybridMultilevel"/>
    <w:tmpl w:val="8D56B97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92662ED"/>
    <w:multiLevelType w:val="hybridMultilevel"/>
    <w:tmpl w:val="C368E88E"/>
    <w:lvl w:ilvl="0" w:tplc="0415000F">
      <w:start w:val="1"/>
      <w:numFmt w:val="decimal"/>
      <w:lvlText w:val="%1."/>
      <w:lvlJc w:val="left"/>
      <w:pPr>
        <w:tabs>
          <w:tab w:val="num" w:pos="9209"/>
        </w:tabs>
        <w:ind w:left="9209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9929"/>
        </w:tabs>
        <w:ind w:left="992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649"/>
        </w:tabs>
        <w:ind w:left="10649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1369"/>
        </w:tabs>
        <w:ind w:left="1136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2089"/>
        </w:tabs>
        <w:ind w:left="1208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2809"/>
        </w:tabs>
        <w:ind w:left="1280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13529"/>
        </w:tabs>
        <w:ind w:left="1352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14249"/>
        </w:tabs>
        <w:ind w:left="1424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14969"/>
        </w:tabs>
        <w:ind w:left="14969" w:hanging="180"/>
      </w:pPr>
    </w:lvl>
  </w:abstractNum>
  <w:abstractNum w:abstractNumId="19" w15:restartNumberingAfterBreak="0">
    <w:nsid w:val="595C588F"/>
    <w:multiLevelType w:val="hybridMultilevel"/>
    <w:tmpl w:val="5B5AF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BA56CB"/>
    <w:multiLevelType w:val="hybridMultilevel"/>
    <w:tmpl w:val="BCACBC60"/>
    <w:lvl w:ilvl="0" w:tplc="81BC9C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B4E7649"/>
    <w:multiLevelType w:val="hybridMultilevel"/>
    <w:tmpl w:val="EC3C6F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514972"/>
    <w:multiLevelType w:val="hybridMultilevel"/>
    <w:tmpl w:val="D55225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73F73D1"/>
    <w:multiLevelType w:val="hybridMultilevel"/>
    <w:tmpl w:val="AEBCF360"/>
    <w:lvl w:ilvl="0" w:tplc="0415000B">
      <w:start w:val="1"/>
      <w:numFmt w:val="bullet"/>
      <w:lvlText w:val=""/>
      <w:lvlJc w:val="left"/>
      <w:pPr>
        <w:tabs>
          <w:tab w:val="num" w:pos="9209"/>
        </w:tabs>
        <w:ind w:left="920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929"/>
        </w:tabs>
        <w:ind w:left="992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0649"/>
        </w:tabs>
        <w:ind w:left="1064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1369"/>
        </w:tabs>
        <w:ind w:left="1136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2089"/>
        </w:tabs>
        <w:ind w:left="1208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12809"/>
        </w:tabs>
        <w:ind w:left="1280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13529"/>
        </w:tabs>
        <w:ind w:left="1352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14249"/>
        </w:tabs>
        <w:ind w:left="1424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14969"/>
        </w:tabs>
        <w:ind w:left="14969" w:hanging="360"/>
      </w:pPr>
      <w:rPr>
        <w:rFonts w:ascii="Wingdings" w:hAnsi="Wingdings" w:hint="default"/>
      </w:rPr>
    </w:lvl>
  </w:abstractNum>
  <w:abstractNum w:abstractNumId="24" w15:restartNumberingAfterBreak="0">
    <w:nsid w:val="7F010D0E"/>
    <w:multiLevelType w:val="hybridMultilevel"/>
    <w:tmpl w:val="D20A6482"/>
    <w:lvl w:ilvl="0" w:tplc="4E543E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9105140">
    <w:abstractNumId w:val="23"/>
  </w:num>
  <w:num w:numId="2" w16cid:durableId="1100301346">
    <w:abstractNumId w:val="6"/>
  </w:num>
  <w:num w:numId="3" w16cid:durableId="236743538">
    <w:abstractNumId w:val="18"/>
  </w:num>
  <w:num w:numId="4" w16cid:durableId="1212036944">
    <w:abstractNumId w:val="5"/>
  </w:num>
  <w:num w:numId="5" w16cid:durableId="1136682105">
    <w:abstractNumId w:val="0"/>
  </w:num>
  <w:num w:numId="6" w16cid:durableId="839000308">
    <w:abstractNumId w:val="17"/>
  </w:num>
  <w:num w:numId="7" w16cid:durableId="1975526428">
    <w:abstractNumId w:val="22"/>
  </w:num>
  <w:num w:numId="8" w16cid:durableId="103382647">
    <w:abstractNumId w:val="1"/>
  </w:num>
  <w:num w:numId="12" w16cid:durableId="1059743634">
    <w:abstractNumId w:val="15"/>
  </w:num>
  <w:num w:numId="13" w16cid:durableId="634456402">
    <w:abstractNumId w:val="9"/>
  </w:num>
  <w:num w:numId="14" w16cid:durableId="946499571">
    <w:abstractNumId w:val="13"/>
  </w:num>
  <w:num w:numId="15" w16cid:durableId="130445274">
    <w:abstractNumId w:val="10"/>
  </w:num>
  <w:num w:numId="16" w16cid:durableId="1440369582">
    <w:abstractNumId w:val="20"/>
  </w:num>
  <w:num w:numId="17" w16cid:durableId="671033175">
    <w:abstractNumId w:val="12"/>
  </w:num>
  <w:num w:numId="18" w16cid:durableId="1821116514">
    <w:abstractNumId w:val="24"/>
  </w:num>
  <w:num w:numId="19" w16cid:durableId="1220282095">
    <w:abstractNumId w:val="14"/>
  </w:num>
  <w:num w:numId="20" w16cid:durableId="1077678221">
    <w:abstractNumId w:val="16"/>
  </w:num>
  <w:num w:numId="21" w16cid:durableId="902641677">
    <w:abstractNumId w:val="3"/>
  </w:num>
  <w:num w:numId="22" w16cid:durableId="176623946">
    <w:abstractNumId w:val="19"/>
  </w:num>
  <w:num w:numId="23" w16cid:durableId="1811021932">
    <w:abstractNumId w:val="21"/>
  </w:num>
  <w:num w:numId="24" w16cid:durableId="1782021944">
    <w:abstractNumId w:val="11"/>
  </w:num>
  <w:num w:numId="25" w16cid:durableId="1670333021">
    <w:abstractNumId w:val="7"/>
  </w:num>
  <w:num w:numId="26" w16cid:durableId="852574602">
    <w:abstractNumId w:val="4"/>
  </w:num>
  <w:num w:numId="27" w16cid:durableId="2953759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383"/>
    <w:rsid w:val="00000F36"/>
    <w:rsid w:val="000152FD"/>
    <w:rsid w:val="000166A6"/>
    <w:rsid w:val="00025A2E"/>
    <w:rsid w:val="00032A25"/>
    <w:rsid w:val="00033043"/>
    <w:rsid w:val="00041B9A"/>
    <w:rsid w:val="00043C84"/>
    <w:rsid w:val="00047FE5"/>
    <w:rsid w:val="00060FAC"/>
    <w:rsid w:val="00084CC7"/>
    <w:rsid w:val="000905C3"/>
    <w:rsid w:val="000A0C09"/>
    <w:rsid w:val="000A7CC9"/>
    <w:rsid w:val="000B6257"/>
    <w:rsid w:val="000B6959"/>
    <w:rsid w:val="000C63E8"/>
    <w:rsid w:val="000D738A"/>
    <w:rsid w:val="000F1930"/>
    <w:rsid w:val="000F1CB4"/>
    <w:rsid w:val="000F599A"/>
    <w:rsid w:val="00120400"/>
    <w:rsid w:val="00121018"/>
    <w:rsid w:val="00134594"/>
    <w:rsid w:val="001369E5"/>
    <w:rsid w:val="00140EE8"/>
    <w:rsid w:val="00141096"/>
    <w:rsid w:val="00166AAB"/>
    <w:rsid w:val="00175446"/>
    <w:rsid w:val="00194FE9"/>
    <w:rsid w:val="00195B95"/>
    <w:rsid w:val="001963D6"/>
    <w:rsid w:val="001A36A8"/>
    <w:rsid w:val="001C3100"/>
    <w:rsid w:val="001D6D9E"/>
    <w:rsid w:val="001F6F5B"/>
    <w:rsid w:val="00212D7D"/>
    <w:rsid w:val="002238A6"/>
    <w:rsid w:val="0022468B"/>
    <w:rsid w:val="00233BFD"/>
    <w:rsid w:val="002424FD"/>
    <w:rsid w:val="0025576D"/>
    <w:rsid w:val="00260F56"/>
    <w:rsid w:val="00261E4E"/>
    <w:rsid w:val="0026201A"/>
    <w:rsid w:val="00265765"/>
    <w:rsid w:val="00265A4E"/>
    <w:rsid w:val="00297E92"/>
    <w:rsid w:val="002A236D"/>
    <w:rsid w:val="002A7F8D"/>
    <w:rsid w:val="002B1610"/>
    <w:rsid w:val="002D6A74"/>
    <w:rsid w:val="002E4DD6"/>
    <w:rsid w:val="002E674B"/>
    <w:rsid w:val="002F7901"/>
    <w:rsid w:val="00310597"/>
    <w:rsid w:val="00311C94"/>
    <w:rsid w:val="003128ED"/>
    <w:rsid w:val="00315908"/>
    <w:rsid w:val="003171A1"/>
    <w:rsid w:val="00325408"/>
    <w:rsid w:val="00342336"/>
    <w:rsid w:val="003510CC"/>
    <w:rsid w:val="00364B7B"/>
    <w:rsid w:val="0038714C"/>
    <w:rsid w:val="00392BF4"/>
    <w:rsid w:val="003A05A7"/>
    <w:rsid w:val="003D3D17"/>
    <w:rsid w:val="003E157C"/>
    <w:rsid w:val="003E1DBD"/>
    <w:rsid w:val="003F2634"/>
    <w:rsid w:val="003F66DB"/>
    <w:rsid w:val="004038AA"/>
    <w:rsid w:val="00404BA0"/>
    <w:rsid w:val="0044304D"/>
    <w:rsid w:val="00455412"/>
    <w:rsid w:val="00474EAE"/>
    <w:rsid w:val="004842AC"/>
    <w:rsid w:val="00491285"/>
    <w:rsid w:val="00492ADD"/>
    <w:rsid w:val="0049669F"/>
    <w:rsid w:val="004B387D"/>
    <w:rsid w:val="004B5E28"/>
    <w:rsid w:val="004D2515"/>
    <w:rsid w:val="004D267E"/>
    <w:rsid w:val="004D61A1"/>
    <w:rsid w:val="004F4D0B"/>
    <w:rsid w:val="00511556"/>
    <w:rsid w:val="005134C1"/>
    <w:rsid w:val="00524B99"/>
    <w:rsid w:val="00534270"/>
    <w:rsid w:val="005356B8"/>
    <w:rsid w:val="00544E9B"/>
    <w:rsid w:val="0055257C"/>
    <w:rsid w:val="005623D4"/>
    <w:rsid w:val="00564A08"/>
    <w:rsid w:val="005662AC"/>
    <w:rsid w:val="0057073A"/>
    <w:rsid w:val="00570979"/>
    <w:rsid w:val="0057784D"/>
    <w:rsid w:val="005805AD"/>
    <w:rsid w:val="00596511"/>
    <w:rsid w:val="005B1018"/>
    <w:rsid w:val="005C3E60"/>
    <w:rsid w:val="005D56CD"/>
    <w:rsid w:val="00603133"/>
    <w:rsid w:val="00617655"/>
    <w:rsid w:val="0062053C"/>
    <w:rsid w:val="00647BCC"/>
    <w:rsid w:val="0065105E"/>
    <w:rsid w:val="006546E4"/>
    <w:rsid w:val="00661352"/>
    <w:rsid w:val="00677156"/>
    <w:rsid w:val="006A7801"/>
    <w:rsid w:val="006B3D6D"/>
    <w:rsid w:val="006C2C54"/>
    <w:rsid w:val="006D1292"/>
    <w:rsid w:val="006D3479"/>
    <w:rsid w:val="006D4DF0"/>
    <w:rsid w:val="006D58C3"/>
    <w:rsid w:val="006E0AA8"/>
    <w:rsid w:val="006E272E"/>
    <w:rsid w:val="006E773E"/>
    <w:rsid w:val="006E7AE8"/>
    <w:rsid w:val="006F0124"/>
    <w:rsid w:val="006F7426"/>
    <w:rsid w:val="007117F0"/>
    <w:rsid w:val="007326A4"/>
    <w:rsid w:val="00751F56"/>
    <w:rsid w:val="0077175B"/>
    <w:rsid w:val="00774FAB"/>
    <w:rsid w:val="00786248"/>
    <w:rsid w:val="00797018"/>
    <w:rsid w:val="00797904"/>
    <w:rsid w:val="007A0C3E"/>
    <w:rsid w:val="007A31BC"/>
    <w:rsid w:val="007C24FA"/>
    <w:rsid w:val="007C4961"/>
    <w:rsid w:val="007C5B96"/>
    <w:rsid w:val="007D0314"/>
    <w:rsid w:val="007D37BC"/>
    <w:rsid w:val="007E0CEB"/>
    <w:rsid w:val="007E70E9"/>
    <w:rsid w:val="007E70EC"/>
    <w:rsid w:val="007E7116"/>
    <w:rsid w:val="007F5D3B"/>
    <w:rsid w:val="00846407"/>
    <w:rsid w:val="00860EB8"/>
    <w:rsid w:val="008A0B52"/>
    <w:rsid w:val="008B2A56"/>
    <w:rsid w:val="008C2462"/>
    <w:rsid w:val="008C6221"/>
    <w:rsid w:val="008D2576"/>
    <w:rsid w:val="008D2C07"/>
    <w:rsid w:val="008D58AF"/>
    <w:rsid w:val="008D7523"/>
    <w:rsid w:val="008E74D1"/>
    <w:rsid w:val="008F1D7A"/>
    <w:rsid w:val="00903335"/>
    <w:rsid w:val="00906853"/>
    <w:rsid w:val="00912406"/>
    <w:rsid w:val="009268D8"/>
    <w:rsid w:val="00930878"/>
    <w:rsid w:val="0093273D"/>
    <w:rsid w:val="00940AE1"/>
    <w:rsid w:val="00943EF7"/>
    <w:rsid w:val="00955596"/>
    <w:rsid w:val="00957D41"/>
    <w:rsid w:val="00962932"/>
    <w:rsid w:val="00971E8C"/>
    <w:rsid w:val="00972DAD"/>
    <w:rsid w:val="00976743"/>
    <w:rsid w:val="009B40EB"/>
    <w:rsid w:val="009C0DBB"/>
    <w:rsid w:val="009C78BC"/>
    <w:rsid w:val="009D4DA4"/>
    <w:rsid w:val="009E0FB3"/>
    <w:rsid w:val="009E1F36"/>
    <w:rsid w:val="009F0D95"/>
    <w:rsid w:val="009F43B8"/>
    <w:rsid w:val="00A1507B"/>
    <w:rsid w:val="00A35187"/>
    <w:rsid w:val="00A43B8C"/>
    <w:rsid w:val="00A466C2"/>
    <w:rsid w:val="00A472D1"/>
    <w:rsid w:val="00A53140"/>
    <w:rsid w:val="00A656F0"/>
    <w:rsid w:val="00A71536"/>
    <w:rsid w:val="00A93346"/>
    <w:rsid w:val="00A93F09"/>
    <w:rsid w:val="00AA7ED8"/>
    <w:rsid w:val="00AB3884"/>
    <w:rsid w:val="00AC0496"/>
    <w:rsid w:val="00AC2A52"/>
    <w:rsid w:val="00AC2F91"/>
    <w:rsid w:val="00AD0801"/>
    <w:rsid w:val="00AD71BA"/>
    <w:rsid w:val="00AE28F1"/>
    <w:rsid w:val="00AE58E7"/>
    <w:rsid w:val="00B05D02"/>
    <w:rsid w:val="00B11EBE"/>
    <w:rsid w:val="00B40385"/>
    <w:rsid w:val="00B46BC1"/>
    <w:rsid w:val="00B474DF"/>
    <w:rsid w:val="00B50351"/>
    <w:rsid w:val="00B65A60"/>
    <w:rsid w:val="00B7399D"/>
    <w:rsid w:val="00B91EBD"/>
    <w:rsid w:val="00B93C3D"/>
    <w:rsid w:val="00BA56B6"/>
    <w:rsid w:val="00BB127B"/>
    <w:rsid w:val="00BF0DE8"/>
    <w:rsid w:val="00C06E22"/>
    <w:rsid w:val="00C12A13"/>
    <w:rsid w:val="00C13D90"/>
    <w:rsid w:val="00C1434C"/>
    <w:rsid w:val="00C16B1E"/>
    <w:rsid w:val="00C233B7"/>
    <w:rsid w:val="00C32E65"/>
    <w:rsid w:val="00C62D71"/>
    <w:rsid w:val="00C65070"/>
    <w:rsid w:val="00C77FFA"/>
    <w:rsid w:val="00CB68B9"/>
    <w:rsid w:val="00CD4C17"/>
    <w:rsid w:val="00CD6E78"/>
    <w:rsid w:val="00CD758E"/>
    <w:rsid w:val="00CD7BA9"/>
    <w:rsid w:val="00D23836"/>
    <w:rsid w:val="00D46D02"/>
    <w:rsid w:val="00D52662"/>
    <w:rsid w:val="00D550DF"/>
    <w:rsid w:val="00D601D4"/>
    <w:rsid w:val="00D70EE8"/>
    <w:rsid w:val="00D71739"/>
    <w:rsid w:val="00D94891"/>
    <w:rsid w:val="00D9691B"/>
    <w:rsid w:val="00DA29F8"/>
    <w:rsid w:val="00DB3331"/>
    <w:rsid w:val="00DB537C"/>
    <w:rsid w:val="00E0433D"/>
    <w:rsid w:val="00E10ED7"/>
    <w:rsid w:val="00E11FDB"/>
    <w:rsid w:val="00E14CC3"/>
    <w:rsid w:val="00E158B8"/>
    <w:rsid w:val="00E26E7E"/>
    <w:rsid w:val="00E32A35"/>
    <w:rsid w:val="00E37DA2"/>
    <w:rsid w:val="00E56AE4"/>
    <w:rsid w:val="00E668A6"/>
    <w:rsid w:val="00E67F1E"/>
    <w:rsid w:val="00E86705"/>
    <w:rsid w:val="00E94469"/>
    <w:rsid w:val="00E95022"/>
    <w:rsid w:val="00EB187A"/>
    <w:rsid w:val="00EC42C5"/>
    <w:rsid w:val="00EC4891"/>
    <w:rsid w:val="00ED6E26"/>
    <w:rsid w:val="00ED7B45"/>
    <w:rsid w:val="00EF07D9"/>
    <w:rsid w:val="00F00031"/>
    <w:rsid w:val="00F04367"/>
    <w:rsid w:val="00F12305"/>
    <w:rsid w:val="00F24DC1"/>
    <w:rsid w:val="00F326C1"/>
    <w:rsid w:val="00F473C5"/>
    <w:rsid w:val="00F60289"/>
    <w:rsid w:val="00F60383"/>
    <w:rsid w:val="00F66B14"/>
    <w:rsid w:val="00F73041"/>
    <w:rsid w:val="00F7540B"/>
    <w:rsid w:val="00F86F2F"/>
    <w:rsid w:val="00FA4F01"/>
    <w:rsid w:val="00FB037D"/>
    <w:rsid w:val="00FC509A"/>
    <w:rsid w:val="00FD2F0B"/>
    <w:rsid w:val="00FF16E3"/>
    <w:rsid w:val="00FF7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2"/>
    </o:shapelayout>
  </w:shapeDefaults>
  <w:decimalSymbol w:val=","/>
  <w:listSeparator w:val=";"/>
  <w14:docId w14:val="2BB43E2B"/>
  <w15:chartTrackingRefBased/>
  <w15:docId w15:val="{06574D08-A352-473F-9B14-2DE8A1AD8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velope address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8714C"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framePr w:w="5609" w:h="2160" w:hSpace="141" w:wrap="around" w:vAnchor="text" w:hAnchor="page" w:x="4854" w:y="-183"/>
      <w:jc w:val="center"/>
      <w:outlineLvl w:val="0"/>
    </w:pPr>
    <w:rPr>
      <w:rFonts w:ascii="Arial" w:hAnsi="Arial" w:cs="Arial"/>
      <w:b/>
      <w:bCs/>
      <w:sz w:val="18"/>
    </w:rPr>
  </w:style>
  <w:style w:type="paragraph" w:styleId="Nagwek2">
    <w:name w:val="heading 2"/>
    <w:basedOn w:val="Normalny"/>
    <w:next w:val="Normalny"/>
    <w:qFormat/>
    <w:pPr>
      <w:keepNext/>
      <w:tabs>
        <w:tab w:val="left" w:pos="-2244"/>
      </w:tabs>
      <w:spacing w:line="360" w:lineRule="auto"/>
      <w:jc w:val="center"/>
      <w:outlineLvl w:val="1"/>
    </w:pPr>
    <w:rPr>
      <w:b/>
      <w:bCs/>
      <w:sz w:val="3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Hipercze">
    <w:name w:val="Hyperlink"/>
    <w:rPr>
      <w:color w:val="0000FF"/>
      <w:u w:val="single"/>
    </w:rPr>
  </w:style>
  <w:style w:type="paragraph" w:styleId="Tekstdymka">
    <w:name w:val="Balloon Text"/>
    <w:basedOn w:val="Normalny"/>
    <w:semiHidden/>
    <w:rsid w:val="00CD758E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F04367"/>
    <w:pPr>
      <w:spacing w:after="210" w:line="210" w:lineRule="atLeast"/>
      <w:jc w:val="both"/>
    </w:pPr>
    <w:rPr>
      <w:sz w:val="17"/>
      <w:szCs w:val="17"/>
    </w:rPr>
  </w:style>
  <w:style w:type="character" w:styleId="Pogrubienie">
    <w:name w:val="Strong"/>
    <w:qFormat/>
    <w:rsid w:val="00F04367"/>
    <w:rPr>
      <w:b/>
      <w:bCs/>
    </w:rPr>
  </w:style>
  <w:style w:type="paragraph" w:styleId="Tekstprzypisukocowego">
    <w:name w:val="endnote text"/>
    <w:basedOn w:val="Normalny"/>
    <w:link w:val="TekstprzypisukocowegoZnak"/>
    <w:rsid w:val="00DA29F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DA29F8"/>
  </w:style>
  <w:style w:type="character" w:styleId="Odwoanieprzypisukocowego">
    <w:name w:val="endnote reference"/>
    <w:rsid w:val="00DA29F8"/>
    <w:rPr>
      <w:vertAlign w:val="superscript"/>
    </w:rPr>
  </w:style>
  <w:style w:type="paragraph" w:styleId="Adresnakopercie">
    <w:name w:val="envelope address"/>
    <w:basedOn w:val="Normalny"/>
    <w:uiPriority w:val="99"/>
    <w:unhideWhenUsed/>
    <w:rsid w:val="008D7523"/>
    <w:pPr>
      <w:framePr w:w="7920" w:h="1980" w:hRule="exact" w:hSpace="141" w:wrap="auto" w:hAnchor="page" w:xAlign="center" w:yAlign="bottom"/>
      <w:ind w:left="2880"/>
    </w:pPr>
    <w:rPr>
      <w:rFonts w:ascii="Cambria" w:hAnsi="Cambria"/>
      <w:lang w:eastAsia="en-US"/>
    </w:rPr>
  </w:style>
  <w:style w:type="character" w:customStyle="1" w:styleId="FontStyle12">
    <w:name w:val="Font Style12"/>
    <w:uiPriority w:val="99"/>
    <w:rsid w:val="003A05A7"/>
    <w:rPr>
      <w:rFonts w:ascii="Arial" w:hAnsi="Arial" w:cs="Arial"/>
      <w:sz w:val="22"/>
      <w:szCs w:val="22"/>
    </w:rPr>
  </w:style>
  <w:style w:type="character" w:styleId="Wyrnienieintensywne">
    <w:name w:val="Intense Emphasis"/>
    <w:uiPriority w:val="21"/>
    <w:qFormat/>
    <w:rsid w:val="00B91EBD"/>
    <w:rPr>
      <w:i/>
      <w:iCs/>
      <w:color w:val="4472C4"/>
    </w:rPr>
  </w:style>
  <w:style w:type="character" w:styleId="Nierozpoznanawzmianka">
    <w:name w:val="Unresolved Mention"/>
    <w:uiPriority w:val="99"/>
    <w:semiHidden/>
    <w:unhideWhenUsed/>
    <w:rsid w:val="005709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8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62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93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35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40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ane%20aplikacji\Microsoft\Szablony\herb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615B8-4461-4DF5-AB55-58BC2F5B4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herb</Template>
  <TotalTime>0</TotalTime>
  <Pages>1</Pages>
  <Words>56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Urząd Gminy Hrubieszów</dc:creator>
  <cp:keywords/>
  <cp:lastModifiedBy>Bartłomiej BK. Kusidło</cp:lastModifiedBy>
  <cp:revision>2</cp:revision>
  <cp:lastPrinted>2024-01-22T10:55:00Z</cp:lastPrinted>
  <dcterms:created xsi:type="dcterms:W3CDTF">2024-01-29T09:33:00Z</dcterms:created>
  <dcterms:modified xsi:type="dcterms:W3CDTF">2024-01-29T09:33:00Z</dcterms:modified>
</cp:coreProperties>
</file>